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eastAsia="仿宋_GB2312"/>
          <w:sz w:val="32"/>
          <w:szCs w:val="32"/>
        </w:rPr>
      </w:pPr>
      <w:bookmarkStart w:id="0" w:name="_GoBack"/>
      <w:bookmarkEnd w:id="0"/>
      <w:r>
        <w:rPr>
          <w:rFonts w:hint="eastAsia" w:ascii="仿宋_GB2312" w:eastAsia="仿宋_GB2312"/>
          <w:sz w:val="32"/>
          <w:szCs w:val="32"/>
        </w:rPr>
        <w:t>附名单：</w:t>
      </w:r>
    </w:p>
    <w:tbl>
      <w:tblPr>
        <w:tblStyle w:val="4"/>
        <w:tblW w:w="10676"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44"/>
        <w:gridCol w:w="1172"/>
        <w:gridCol w:w="1080"/>
        <w:gridCol w:w="1103"/>
        <w:gridCol w:w="1363"/>
        <w:gridCol w:w="1201"/>
        <w:gridCol w:w="1694"/>
        <w:gridCol w:w="1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rPr>
                <w:rFonts w:ascii="仿宋_GB2312" w:eastAsia="仿宋_GB2312"/>
                <w:szCs w:val="21"/>
              </w:rPr>
            </w:pPr>
            <w:r>
              <w:rPr>
                <w:rFonts w:hint="eastAsia" w:ascii="仿宋_GB2312" w:eastAsia="仿宋_GB2312"/>
                <w:szCs w:val="21"/>
              </w:rPr>
              <w:t>序号</w:t>
            </w:r>
          </w:p>
        </w:tc>
        <w:tc>
          <w:tcPr>
            <w:tcW w:w="844" w:type="dxa"/>
          </w:tcPr>
          <w:p>
            <w:pPr>
              <w:rPr>
                <w:rFonts w:ascii="仿宋_GB2312" w:eastAsia="仿宋_GB2312"/>
                <w:szCs w:val="21"/>
              </w:rPr>
            </w:pPr>
            <w:r>
              <w:rPr>
                <w:rFonts w:hint="eastAsia" w:ascii="仿宋_GB2312" w:eastAsia="仿宋_GB2312"/>
                <w:szCs w:val="21"/>
              </w:rPr>
              <w:t>姓名</w:t>
            </w:r>
          </w:p>
        </w:tc>
        <w:tc>
          <w:tcPr>
            <w:tcW w:w="1172" w:type="dxa"/>
          </w:tcPr>
          <w:p>
            <w:pPr>
              <w:ind w:left="100"/>
              <w:jc w:val="center"/>
              <w:rPr>
                <w:rFonts w:ascii="仿宋_GB2312" w:eastAsia="仿宋_GB2312"/>
                <w:szCs w:val="21"/>
              </w:rPr>
            </w:pPr>
            <w:r>
              <w:rPr>
                <w:rFonts w:hint="eastAsia" w:ascii="仿宋_GB2312" w:eastAsia="仿宋_GB2312"/>
                <w:szCs w:val="21"/>
              </w:rPr>
              <w:t>驾驶证号码</w:t>
            </w:r>
          </w:p>
        </w:tc>
        <w:tc>
          <w:tcPr>
            <w:tcW w:w="1080" w:type="dxa"/>
          </w:tcPr>
          <w:p>
            <w:pPr>
              <w:rPr>
                <w:rFonts w:ascii="仿宋_GB2312" w:eastAsia="仿宋_GB2312"/>
                <w:szCs w:val="21"/>
              </w:rPr>
            </w:pPr>
            <w:r>
              <w:rPr>
                <w:rFonts w:hint="eastAsia" w:ascii="仿宋_GB2312" w:eastAsia="仿宋_GB2312"/>
                <w:szCs w:val="21"/>
              </w:rPr>
              <w:t>车辆类型</w:t>
            </w:r>
          </w:p>
        </w:tc>
        <w:tc>
          <w:tcPr>
            <w:tcW w:w="1103" w:type="dxa"/>
          </w:tcPr>
          <w:p>
            <w:pPr>
              <w:rPr>
                <w:rFonts w:ascii="仿宋_GB2312" w:eastAsia="仿宋_GB2312"/>
                <w:szCs w:val="21"/>
              </w:rPr>
            </w:pPr>
            <w:r>
              <w:rPr>
                <w:rFonts w:hint="eastAsia" w:ascii="仿宋_GB2312" w:eastAsia="仿宋_GB2312"/>
                <w:szCs w:val="21"/>
              </w:rPr>
              <w:t>号牌号码</w:t>
            </w:r>
          </w:p>
        </w:tc>
        <w:tc>
          <w:tcPr>
            <w:tcW w:w="1363" w:type="dxa"/>
          </w:tcPr>
          <w:p>
            <w:pPr>
              <w:rPr>
                <w:rFonts w:ascii="仿宋_GB2312" w:eastAsia="仿宋_GB2312"/>
                <w:szCs w:val="21"/>
              </w:rPr>
            </w:pPr>
            <w:r>
              <w:rPr>
                <w:rFonts w:hint="eastAsia" w:ascii="仿宋_GB2312" w:eastAsia="仿宋_GB2312"/>
                <w:szCs w:val="21"/>
              </w:rPr>
              <w:t>违法时间</w:t>
            </w:r>
          </w:p>
        </w:tc>
        <w:tc>
          <w:tcPr>
            <w:tcW w:w="1201" w:type="dxa"/>
          </w:tcPr>
          <w:p>
            <w:pPr>
              <w:jc w:val="center"/>
              <w:rPr>
                <w:rFonts w:ascii="仿宋_GB2312" w:eastAsia="仿宋_GB2312"/>
                <w:szCs w:val="21"/>
              </w:rPr>
            </w:pPr>
            <w:r>
              <w:rPr>
                <w:rFonts w:hint="eastAsia" w:ascii="仿宋_GB2312" w:eastAsia="仿宋_GB2312"/>
                <w:szCs w:val="21"/>
              </w:rPr>
              <w:t>违法地点</w:t>
            </w:r>
          </w:p>
        </w:tc>
        <w:tc>
          <w:tcPr>
            <w:tcW w:w="1694" w:type="dxa"/>
          </w:tcPr>
          <w:p>
            <w:pPr>
              <w:jc w:val="center"/>
              <w:rPr>
                <w:rFonts w:ascii="仿宋_GB2312" w:eastAsia="仿宋_GB2312"/>
                <w:szCs w:val="21"/>
              </w:rPr>
            </w:pPr>
            <w:r>
              <w:rPr>
                <w:rFonts w:hint="eastAsia" w:ascii="仿宋_GB2312" w:eastAsia="仿宋_GB2312"/>
                <w:szCs w:val="21"/>
              </w:rPr>
              <w:t>违法行为</w:t>
            </w:r>
          </w:p>
        </w:tc>
        <w:tc>
          <w:tcPr>
            <w:tcW w:w="1499" w:type="dxa"/>
          </w:tcPr>
          <w:p>
            <w:pPr>
              <w:jc w:val="center"/>
              <w:rPr>
                <w:rFonts w:ascii="仿宋_GB2312" w:eastAsia="仿宋_GB2312"/>
                <w:szCs w:val="21"/>
              </w:rPr>
            </w:pPr>
            <w:r>
              <w:rPr>
                <w:rFonts w:hint="eastAsia" w:ascii="仿宋_GB2312" w:eastAsia="仿宋_GB2312"/>
                <w:szCs w:val="21"/>
              </w:rPr>
              <w:t>拟行政处罚的种类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844"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伍*香</w:t>
            </w:r>
          </w:p>
        </w:tc>
        <w:tc>
          <w:tcPr>
            <w:tcW w:w="1172"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522627********4212</w:t>
            </w:r>
          </w:p>
        </w:tc>
        <w:tc>
          <w:tcPr>
            <w:tcW w:w="1080"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贵HTS474</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2026.4.7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S342153KM+100M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杨*荣</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433029********4021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湘N20R50</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2026.4.5</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芙蓉南路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433029********4021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湘N20R50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2022.6.19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擅自改变机动车外形和已登记的有关技术参数的，摩托车、不戴安全头盔的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戴*元</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湘NFQ706</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沙溪乡凤羊村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侯*前</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433029********443X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湘N27G23</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2026.4.24</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G2092958km+100m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蒋*柏</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湘N309CC</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蒋*华</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431225********4217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小型轿车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粤P38160</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2026.3.13</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广坪集镇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蒋*生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433029********4210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2026.3.12</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S342151KM+100M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李*配</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湘N281M8</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2026.3.4 20:17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G2092938KM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梁*轩</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湘N26296</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2026.4.18</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G2092957km+500m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无有效机动车驾驶证(未取得机动车驾驶证、驾驶证被注销后)驾驶摩托车、拖拉机的,机动车遇非机动车、行人在道路上通行时，应当避让，摩托车载人超过核定人数的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林*明</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433029********3418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湘N295W5</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2026.3.3</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朗江村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林*学</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湘N00A43</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小型普通客车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湘NWB878</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2026.4.30 </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岩头高速连接将军南路段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饮酒后驾驶机动车的（驾驶人100毫升血液中酒精浓度40毫克以上不足60毫克的）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湘N27V70</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2026.4.30 </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林城镇洒口路段 </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罗*辉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522627********3410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2026.3.5</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地灵乡大坡村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明*荣</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431225********3019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湘N213A5</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2026.3.12</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漠滨乡漠滨村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饮酒后驾驶机动车的（驾驶人100毫升血液中酒精浓度20毫克以上不足40毫克的），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石*发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轻便正三轮摩托车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G2092961KM+200M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石*方</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湘N26C91</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2026.4.10 </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青朗乡朗江村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驾驶摩托车、不戴安全头盔的，饮酒后驾驶机动车的（驾驶人100毫升血液中酒精浓度20毫克以上不足40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宋*灵</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433029********2625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湘NFB823</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2026.3.6</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522627********7411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2026.4.15 </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坪村镇枫木村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摩托车、不戴安全头盔的，饮酒后驾驶机动车的（驾驶人100毫升血液中酒精浓度20毫克以上不足40毫克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433021********1027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湘N29Z83</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2026.4.9</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芙蓉南路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张*勤</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湘N20121</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林城镇岩屋寺</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罚款958元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张*芳</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2026.3.6 </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林城镇黄泥井</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饮酒后驾驶机动车的（驾驶人100毫升血液中酒精浓度40毫克以上不足60毫克的），无有效机动车驾驶证(未取得机动车驾驶证、驾驶证被注销后)驾驶摩托车、拖拉机的,上道路行驶的机动车未悬挂机动车号牌的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2026.3.11 </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堡子镇新店村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周*其</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431225********2817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湘NFL482</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黄*燕</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湘N253P0</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2026.3.12</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湘N292S2</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G2092936KM+100M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湘N24W80</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G2092936KM+200M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雷*英</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433029********0612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湘N183CF</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金子岩乡枞树脚村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龙*彬</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拖拉机</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湘12E0802</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2026.3.16</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若水镇吉巢村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431225********0095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田*元</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450721********395X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重型半挂牵引车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桂NE6296</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2026.4.23</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S249176km+200m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驾驶载货汽车载物超过最大允许总质量百分之三十以上未达到百分之五十的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湘N069CH</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431225********0073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湘N287W6</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沙溪乡古雅村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杨*付</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湘NFD047</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沙溪乡古雅村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杨*英</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湘N266B2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2019.5.15</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团河镇力宏村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杨*和</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湘N266B2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2019.7.23</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433029********042X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湘N907CD</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张*铭</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湘N21156</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2026.3.26</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G2092936+200m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轻型多用途货车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湘NZG778</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若水镇黄茅村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在驾驶证暂扣期间仍驾驶机动车的(《办法》对车辆类型有具体规定的除外)，驾驶未按规定定期进行安全技术检验的公路客运汽车、旅游客运汽车、危险物品运输车辆以外的机动车上道路行驶的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赵*军</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433029********247X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湘N203T0</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堡子镇上坊村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赵*来</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湘N285P9</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2026.4.30</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林城镇岩屋寺</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赵*来</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湘NFC663</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龚*建</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433029********0424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湘N706CC</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2026.3.8</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黄*贵</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湘N259R8</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蒋*梅</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433029********1215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湘NFB618</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高椅乡高椅村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李*熙</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431225********0034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小型轿车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湘NG768D</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2026.4.20</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林城大道</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无有效机动车驾驶证(未取得机动车驾驶证、驾驶证被注销后)驾驶摩托车、拖拉机、营运载客汽车以外的机动车的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433029********0623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431225********0610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湘N82P53</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2026.5.1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将军北路与希望路 </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林*香</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433029********4231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湘ND4122</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2026.4.5</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S342151km+100m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驾驶已达报废标准的摩托车,拖拉机上道路行驶的，上道路行驶的机动车未悬挂机动车号牌的，驾驶人在驾驶证超过有效期仍驾驶摩托车的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罚款900元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刘*宽</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小型面包车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湘NKK769</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2026.4.24</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无有效机动车驾驶证(未取得机动车驾驶证、驾驶证被注销后)驾驶摩托车、拖拉机、营运载客汽车以外的机动车的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龙*宇</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433030********0637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湘N85Y28</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2026.4.10</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连山乡建设村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不按规定投保机动车第三者责任强制保险的，驾驶人在驾驶证超过有效期仍驾驶摩托车的，驾驶未按规定定期进行安全技术检验的公路客运汽车、旅游客运汽车、危险物品运输车辆以外的机动车上道路行驶的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石*安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431281********6013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湘N309J9</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中型自卸货车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贵H20796</w:t>
            </w:r>
          </w:p>
        </w:tc>
        <w:tc>
          <w:tcPr>
            <w:tcW w:w="136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2026.3.17</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G2092938km+200m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驾驶载货汽车载物超过最大允许总质量百分之三十以上未达到百分之五十的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粟*超</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湘N213K1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2023.8.17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650021686</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粟*鑫</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轻便二轮摩托车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湘N22205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2023.12.14</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林城镇岩头村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粟*军</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湘ND5496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2018.2.28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将军北路与接官路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433029********1211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湘N03H86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2018.3.20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将军北路与接官路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湘ND9690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2017.10.11</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地灵乡乡政府</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433029********4636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湘ND0623</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2017.5.12</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将军北路与藕塘路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唐*标</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2022.3.11</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交警大队门口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使用其他摩托车、拖拉机的机动车号牌的，驾驶人在驾驶证超过有效期仍驾驶摩托车的，驾驶摩托车、不戴安全头盔的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湘N20E12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将军北路与接官路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驾驶未按规定定期进行安全技术检验的公路客运汽车、旅游客运汽车、危险物品运输车辆以外的机动车上道路行驶的，未随车携带行驶证的，持准驾车型为其他车型的驾驶证驾驶摩托车的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徐*元</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湘N20N97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2019.12.24</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驾驶未按规定定期进行安全技术检验的公路客运汽车、旅游客运汽车、危险物品运输车辆以外的机动车上道路行驶的，驾驶人在驾驶证超过有效期仍驾驶摩托车的，机动车不在机动车道内行驶的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湘N20N97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2019.11.12</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打岩冲路段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驾驶未按规定定期进行安全技术检验的公路客运汽车、旅游客运汽车、危险物品运输车辆以外的机动车上道路行驶的，驾驶人在驾驶证超过有效期仍驾驶摩托车的，货运机动车违反规定载人的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杨*林</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湘N27S30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2021.12.14</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团河镇集镇路段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扣留期间驾车，驾驶人在驾驶证超过有效期仍驾驶摩托车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于*全</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433029********1816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湘N39Z60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2023.3.17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金竹镇肖家村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与准驾车型不符的机动车的（摩托车、拖拉机），擅自改变机动车外形和已登记的有关技术参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甄*光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433029********0832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闽C9AZ88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2023.4.23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准驾不符，驾驶未按规定定期进行安全技术检验的公路客运汽车、旅游客运汽车、危险物品运输车辆以外的机动车上道路行驶的，驾驶人在驾驶证超过有效期仍驾驶非营运汽车的，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甄*宇</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湘N29W30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2019.8.16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坪村镇枫木村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持准驾车型为其他车型的驾驶证驾驶摩托车的，驾驶证扣留期间驾车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陈*银</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湘N29W30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2022.10.8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证扣留期间驾车，驾驶未按规定定期进行安全技术检验的公路客运汽车、旅游客运汽车、危险物品运输车辆以外的机动车上道路行驶的，驾驶摩托车、不戴安全头盔，准驾不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罚款850元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胡*贵</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湘N29W30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2023.6.4</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750161730</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证扣留期间驾车，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廖*宇</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433029********4820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湘N27J81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2021.7.23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国道2092948公里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林*国</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433029********4820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湘N27J81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2021.12.16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刘*花</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湘N22T86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2023.7.12</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坪村木臻村路段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持准驾车型为其他车型的驾驶证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龙*进</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湘N25V86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2023.5.21</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持准驾车型为其他车型的驾驶证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龙*锋</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湘ND2817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2017.9.13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国道2092574公里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驾驶人在驾驶证超过有效期仍驾驶摩托车的，驾驶未按规定定期进行安全技术检验的公路客运汽车、旅游客运汽车、危险物品运输车辆以外的机动车上道路行驶的，未随车携带驾驶证行驶证的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龙*锋</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湘N29X39</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2021.9.30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省道342138公里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龙*荣</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湘N01C69</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2020.8.5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国道2092931公里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湘N27G32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国道2092945公里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石*润</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431202********0446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湘N20N05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2021.3.31</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国道2092935公里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石*</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湘N26X08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宋*先</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湘N224B6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2023.7.28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650021686</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唐*福</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湘N29V18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会同县林城镇藕塘村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唐*常</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431225********2217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湘A703VD</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2024.6.6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文*荣</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430521********4272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湘NDZ088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2024.3.14</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林城镇步云村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吴*萍</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湘ND4348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2017.10.30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国道2092552公里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吴*常</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湘N28V61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2022.10.9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徐*高</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2021.11.15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省道342138公里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2022.1.17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坪村超限站路段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驾驶摩托车、不戴安全头盔，未依法进行注册登记上道路行驶的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2022.9.26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马鞍镇集镇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驾驶人在驾驶证超过有效期仍驾驶摩托车的，未依法进行注册登记上道路行驶的，擅自改变机动车外形和已登记的有关技术参数的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罚款900元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433029********0025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湘N26H52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2021.6.17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林城镇大茶溪村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驾驶人在驾驶证超过有效期仍驾驶摩托车的，驾驶摩托车、不戴安全头盔，违法记分达到12分仍驾驶机动车的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张*山</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湘N2EJ69</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2022.11.16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林城镇解放路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在高速公路、城市快速路以外的道路上逆向行驶的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张*贵</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431225********2213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重型仓栅式货车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赣AH6313</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2019.8.28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连山乡大坪村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在同车道行驶中，不按规定与前车保持必要的安全距离的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钟*花</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433029********0053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湘N282M5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会同县芙蓉南路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驾驶摩托车、拖拉机违反规定载人的，驾驶证扣留期间驾车的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陈*友</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湘N250B7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2021.7.15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宝田乡宝田村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驾驶未按规定定期进行安全技术检验的公路客运汽车、旅游客运汽车、危险物品运输车辆以外的机动车上道路行驶的，驾驶摩托车，不戴安全头盔的，驾驶证扣留期间驾车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丁*宽</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湘ND2487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2018.3.22</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国道2092552公里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何*福</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湘N32V95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2021.12.16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坪村镇超限站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驾驶未按规定定期进行安全技术检验的公路客运汽车、旅游客运汽车、危险物品运输车辆以外的机动车上道路行驶的，驾驶证被吊销期间驾驶摩托车、拖拉机的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侯*金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湘ND0787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2017.10.18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国道209线2563KM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转弯的机动车未让直行的车辆、行人先行的，不按规定投保机动车第三者责任强制保险的，驾驶摩托车时驾驶人未按规定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罚款862元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湘N27P75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会同县山水龙城</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梁*武</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433029********2214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湘N23A20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2022.12.22</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会同县马鞍镇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驾驶未按规定定期进行安全技术检验的公路客运汽车、旅游客运汽车、危险物品运输车辆以外的机动车上道路行驶的，驾车时有其他违反道路通行规定的行为的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431225********2815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湘NTU070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2023.6.28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驾驶证扣留期间驾车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廖*耒</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湘N223D5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2022.9.15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城北小学路段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湘ND3802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2017.10.18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接官桥</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湘N1A241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接官桥</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湘ND7645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红十字会医院</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佘*亮</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2019.4.25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将军北路与藕塘路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未依法进行注册登记上道路行驶的，未随车携带驾驶证的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粟*平</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湘N23Y71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2024.6.19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田*刚</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湘N26H82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2019.7.20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林城镇滨江路段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吴*清</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2019.9.23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国道2092936公里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驾驶人在驾驶证超过有效期仍驾驶摩托车的，机动车逆向行驶的，未依法进行注册登记上道路行驶的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肖*林</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湘N2D652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帐子塘路口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肖*林</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湘N233E7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驾驶未按规定定期进行安全技术检验的公路客运汽车、旅游客运汽车、危险物品运输车辆以外的机动车上道路行驶的，驾驶摩托车，不戴安全头盔的，驾驶摩托车、拖拉机违反规定载人的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雄*兵</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湘N273H8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2023.11.23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2022.3.17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使用其他摩托车、拖拉机的机动车号牌的，驾驶摩托车，不戴安全头盔的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杨*权</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433029********5059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湘N22A12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2017.9.12</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接官桥</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431225********2428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湘N260A1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会同县金竹镇金坪村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湘N25D96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2019.8.21</w:t>
            </w:r>
          </w:p>
        </w:tc>
        <w:tc>
          <w:tcPr>
            <w:tcW w:w="1201"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藕塘路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储*荣</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湘N25D96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林城镇武装部</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丁*平</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轻便二轮摩托车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湘N21597</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坪村镇路段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黄*华</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431225********0055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湘NTS130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黄*叶</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轻便二轮摩托车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湘N20815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2024.4.28</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李*龙</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普通正三轮摩托车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2020.3.11</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水平溪路段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持准驾车型为其他车型的驾驶证驾驶摩托车的，驾驶摩托车、拖拉机违反规定载人的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李*革</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自卸低速货车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湘N70438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2021.7.13</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国道209坪村超限站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驾驶未按规定定期进行安全技术检验的公路客运汽车、旅游客运汽车、危险物品运输车辆以外的机动车上道路行驶的，擅自改变机动车外形和已登记的有关技术数据的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梁*明</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无牌</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梁*平</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433029********3615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无牌</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2020.12.4</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会同县城中路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433029********4611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无牌</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2020.10.9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梁*义</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433029********0068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林*轩</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433029********1646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怀化2003528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明*银</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怀化2003278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2020.11.19</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宋*润</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431225********0062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怀化2007681</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宋*伍</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没有非机动车道的道路上,非机动车不靠车行道右侧行驶的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433029********1025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怀化20033803</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2020.11.20</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433029********4625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粟*顺</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镇海电动56146</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怀化2003998</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2020.11.16</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唐*主</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怀化2002925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137</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433029********0029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138</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433029********4010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怀化20100852</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东门阁路段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139</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430521********3819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东门阁路段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140</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姚*望</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141</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433029********0036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怀化2000935</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142</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陈*坤</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433029********0225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没有非机动车道的道路上,非机动车不靠车行道右侧行驶的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143</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陈*成</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431225********1013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怀化2001000</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144</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陈*发</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145</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吴*祥</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433029********0829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裕园宾馆路段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146</w:t>
            </w:r>
          </w:p>
        </w:tc>
        <w:tc>
          <w:tcPr>
            <w:tcW w:w="84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杨*高</w:t>
            </w:r>
          </w:p>
        </w:tc>
        <w:tc>
          <w:tcPr>
            <w:tcW w:w="117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431225********2027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6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2020.11.27</w:t>
            </w:r>
          </w:p>
        </w:tc>
        <w:tc>
          <w:tcPr>
            <w:tcW w:w="120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裕园宾馆路段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bl>
    <w:p>
      <w:pPr>
        <w:jc w:val="right"/>
        <w:rPr>
          <w:rFonts w:ascii="仿宋_GB2312" w:hAnsi="华文楷体" w:eastAsia="仿宋_GB2312"/>
          <w:sz w:val="28"/>
          <w:szCs w:val="28"/>
        </w:rPr>
      </w:pPr>
      <w:r>
        <w:rPr>
          <w:rFonts w:hint="eastAsia" w:ascii="仿宋_GB2312" w:eastAsia="仿宋_GB2312"/>
          <w:sz w:val="28"/>
          <w:szCs w:val="28"/>
        </w:rPr>
        <w:t>二</w:t>
      </w:r>
      <w:r>
        <w:rPr>
          <w:rFonts w:ascii="仿宋_GB2312" w:eastAsia="仿宋_GB2312"/>
          <w:sz w:val="28"/>
          <w:szCs w:val="28"/>
        </w:rPr>
        <w:t>0</w:t>
      </w:r>
      <w:r>
        <w:rPr>
          <w:rFonts w:hint="eastAsia" w:ascii="仿宋_GB2312" w:eastAsia="仿宋_GB2312"/>
          <w:sz w:val="28"/>
          <w:szCs w:val="28"/>
        </w:rPr>
        <w:t>二</w:t>
      </w:r>
      <w:r>
        <w:rPr>
          <w:rFonts w:hint="eastAsia" w:ascii="仿宋_GB2312" w:eastAsia="仿宋_GB2312"/>
          <w:sz w:val="28"/>
          <w:szCs w:val="28"/>
          <w:lang w:eastAsia="zh-CN"/>
        </w:rPr>
        <w:t>六</w:t>
      </w:r>
      <w:r>
        <w:rPr>
          <w:rFonts w:hint="eastAsia" w:ascii="仿宋_GB2312" w:eastAsia="仿宋_GB2312"/>
          <w:sz w:val="28"/>
          <w:szCs w:val="28"/>
        </w:rPr>
        <w:t>年</w:t>
      </w:r>
      <w:r>
        <w:rPr>
          <w:rFonts w:hint="eastAsia" w:ascii="仿宋_GB2312" w:eastAsia="仿宋_GB2312"/>
          <w:sz w:val="28"/>
          <w:szCs w:val="28"/>
          <w:lang w:eastAsia="zh-CN"/>
        </w:rPr>
        <w:t>十月二十</w:t>
      </w:r>
      <w:r>
        <w:rPr>
          <w:rFonts w:hint="eastAsia" w:ascii="仿宋_GB2312" w:eastAsia="仿宋_GB2312"/>
          <w:sz w:val="28"/>
          <w:szCs w:val="28"/>
        </w:rPr>
        <w:t>日</w:t>
      </w:r>
    </w:p>
    <w:p/>
    <w:sectPr>
      <w:headerReference r:id="rId5" w:type="first"/>
      <w:footerReference r:id="rId8" w:type="first"/>
      <w:headerReference r:id="rId3" w:type="default"/>
      <w:footerReference r:id="rId6" w:type="default"/>
      <w:headerReference r:id="rId4" w:type="even"/>
      <w:footerReference r:id="rId7" w:type="even"/>
      <w:pgSz w:w="11906" w:h="16838"/>
      <w:pgMar w:top="1440" w:right="1106"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2ODYxOTFiNGQ0ZDhjOTkzNmQ5MDAwODMwZTBjNTgifQ=="/>
  </w:docVars>
  <w:rsids>
    <w:rsidRoot w:val="009F2C7B"/>
    <w:rsid w:val="00021DA6"/>
    <w:rsid w:val="000346B3"/>
    <w:rsid w:val="00035413"/>
    <w:rsid w:val="00042CBE"/>
    <w:rsid w:val="000D6528"/>
    <w:rsid w:val="000E07B2"/>
    <w:rsid w:val="000F056D"/>
    <w:rsid w:val="001339D3"/>
    <w:rsid w:val="001D15D0"/>
    <w:rsid w:val="001D564F"/>
    <w:rsid w:val="001D70E7"/>
    <w:rsid w:val="001E5153"/>
    <w:rsid w:val="00272EAE"/>
    <w:rsid w:val="002844DC"/>
    <w:rsid w:val="002B5D87"/>
    <w:rsid w:val="002F4161"/>
    <w:rsid w:val="00352C77"/>
    <w:rsid w:val="003A26B7"/>
    <w:rsid w:val="003B32D1"/>
    <w:rsid w:val="003E78E4"/>
    <w:rsid w:val="004170A2"/>
    <w:rsid w:val="00420C4F"/>
    <w:rsid w:val="004563D1"/>
    <w:rsid w:val="004D3DF9"/>
    <w:rsid w:val="004E2F08"/>
    <w:rsid w:val="00562BED"/>
    <w:rsid w:val="00586DBD"/>
    <w:rsid w:val="00595B69"/>
    <w:rsid w:val="00640FA0"/>
    <w:rsid w:val="0064355F"/>
    <w:rsid w:val="006443FF"/>
    <w:rsid w:val="00702B70"/>
    <w:rsid w:val="00757834"/>
    <w:rsid w:val="00781689"/>
    <w:rsid w:val="007864C6"/>
    <w:rsid w:val="007B79E9"/>
    <w:rsid w:val="007C46BC"/>
    <w:rsid w:val="00804970"/>
    <w:rsid w:val="008055C1"/>
    <w:rsid w:val="0082201C"/>
    <w:rsid w:val="00823E36"/>
    <w:rsid w:val="008570FD"/>
    <w:rsid w:val="008B6370"/>
    <w:rsid w:val="008C70E9"/>
    <w:rsid w:val="00936562"/>
    <w:rsid w:val="00941FE4"/>
    <w:rsid w:val="00984BA6"/>
    <w:rsid w:val="009E05DA"/>
    <w:rsid w:val="009F2C7B"/>
    <w:rsid w:val="00A015FF"/>
    <w:rsid w:val="00A63321"/>
    <w:rsid w:val="00A71130"/>
    <w:rsid w:val="00A93EDF"/>
    <w:rsid w:val="00AC6377"/>
    <w:rsid w:val="00AD7079"/>
    <w:rsid w:val="00AF56AC"/>
    <w:rsid w:val="00B4055B"/>
    <w:rsid w:val="00B521FE"/>
    <w:rsid w:val="00B82337"/>
    <w:rsid w:val="00B87064"/>
    <w:rsid w:val="00BF5B40"/>
    <w:rsid w:val="00C0635D"/>
    <w:rsid w:val="00C471B2"/>
    <w:rsid w:val="00C50811"/>
    <w:rsid w:val="00C51485"/>
    <w:rsid w:val="00C83CBB"/>
    <w:rsid w:val="00C91C3F"/>
    <w:rsid w:val="00CA53B5"/>
    <w:rsid w:val="00CB41B6"/>
    <w:rsid w:val="00CC033B"/>
    <w:rsid w:val="00CC2392"/>
    <w:rsid w:val="00D4380E"/>
    <w:rsid w:val="00D4607B"/>
    <w:rsid w:val="00D6609C"/>
    <w:rsid w:val="00D67946"/>
    <w:rsid w:val="00DC52F0"/>
    <w:rsid w:val="00DC69A0"/>
    <w:rsid w:val="00DD09F1"/>
    <w:rsid w:val="00E210A8"/>
    <w:rsid w:val="00E21C8C"/>
    <w:rsid w:val="00E358E9"/>
    <w:rsid w:val="00E4455A"/>
    <w:rsid w:val="00E62B6D"/>
    <w:rsid w:val="00E66B1C"/>
    <w:rsid w:val="00EC042A"/>
    <w:rsid w:val="00EC07F2"/>
    <w:rsid w:val="00EE0A33"/>
    <w:rsid w:val="00F0211E"/>
    <w:rsid w:val="00F1179E"/>
    <w:rsid w:val="00F30E0F"/>
    <w:rsid w:val="00F718DF"/>
    <w:rsid w:val="00FB2C4E"/>
    <w:rsid w:val="00FB32A1"/>
    <w:rsid w:val="00FE28FC"/>
    <w:rsid w:val="00FE6FDF"/>
    <w:rsid w:val="00FF4764"/>
    <w:rsid w:val="29EF1371"/>
    <w:rsid w:val="2E902504"/>
    <w:rsid w:val="31C73B7F"/>
    <w:rsid w:val="357F234A"/>
    <w:rsid w:val="35944D9A"/>
    <w:rsid w:val="35EA4F62"/>
    <w:rsid w:val="38D821D2"/>
    <w:rsid w:val="3A814737"/>
    <w:rsid w:val="4283791D"/>
    <w:rsid w:val="42937435"/>
    <w:rsid w:val="48314EAC"/>
    <w:rsid w:val="494F67AB"/>
    <w:rsid w:val="4E6A63D4"/>
    <w:rsid w:val="50C75131"/>
    <w:rsid w:val="5BA26C0E"/>
    <w:rsid w:val="5F5B5497"/>
    <w:rsid w:val="67A8109C"/>
    <w:rsid w:val="697A60B8"/>
    <w:rsid w:val="710F0B1F"/>
    <w:rsid w:val="792718DB"/>
    <w:rsid w:val="7C885555"/>
    <w:rsid w:val="7DCD35B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Header Char"/>
    <w:basedOn w:val="6"/>
    <w:link w:val="3"/>
    <w:semiHidden/>
    <w:qFormat/>
    <w:locked/>
    <w:uiPriority w:val="99"/>
    <w:rPr>
      <w:rFonts w:cs="Times New Roman"/>
      <w:kern w:val="2"/>
      <w:sz w:val="18"/>
      <w:szCs w:val="18"/>
    </w:rPr>
  </w:style>
  <w:style w:type="character" w:customStyle="1" w:styleId="8">
    <w:name w:val="Footer Char"/>
    <w:basedOn w:val="6"/>
    <w:link w:val="2"/>
    <w:semiHidden/>
    <w:qFormat/>
    <w:locked/>
    <w:uiPriority w:val="99"/>
    <w:rPr>
      <w:rFonts w:cs="Times New Roman"/>
      <w:kern w:val="2"/>
      <w:sz w:val="18"/>
      <w:szCs w:val="18"/>
    </w:rPr>
  </w:style>
  <w:style w:type="character" w:customStyle="1" w:styleId="9">
    <w:name w:val="font11"/>
    <w:basedOn w:val="6"/>
    <w:qFormat/>
    <w:uiPriority w:val="0"/>
    <w:rPr>
      <w:rFonts w:hint="eastAsia" w:ascii="仿宋" w:hAnsi="仿宋" w:eastAsia="仿宋" w:cs="仿宋"/>
      <w:color w:val="000000"/>
      <w:sz w:val="24"/>
      <w:szCs w:val="24"/>
      <w:u w:val="none"/>
    </w:rPr>
  </w:style>
  <w:style w:type="character" w:customStyle="1" w:styleId="10">
    <w:name w:val="font41"/>
    <w:basedOn w:val="6"/>
    <w:qFormat/>
    <w:uiPriority w:val="0"/>
    <w:rPr>
      <w:rFonts w:ascii="Arial" w:hAnsi="Arial" w:cs="Arial"/>
      <w:color w:val="000000"/>
      <w:sz w:val="24"/>
      <w:szCs w:val="24"/>
      <w:u w:val="none"/>
    </w:rPr>
  </w:style>
  <w:style w:type="character" w:customStyle="1" w:styleId="11">
    <w:name w:val="font21"/>
    <w:basedOn w:val="6"/>
    <w:qFormat/>
    <w:uiPriority w:val="0"/>
    <w:rPr>
      <w:rFonts w:hint="eastAsia" w:ascii="仿宋" w:hAnsi="仿宋" w:eastAsia="仿宋" w:cs="仿宋"/>
      <w:color w:val="000000"/>
      <w:sz w:val="24"/>
      <w:szCs w:val="24"/>
      <w:u w:val="none"/>
    </w:rPr>
  </w:style>
  <w:style w:type="character" w:customStyle="1" w:styleId="12">
    <w:name w:val="font51"/>
    <w:basedOn w:val="6"/>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微软中国</Company>
  <Pages>35</Pages>
  <Words>12358</Words>
  <Characters>17437</Characters>
  <Lines>0</Lines>
  <Paragraphs>0</Paragraphs>
  <TotalTime>16</TotalTime>
  <ScaleCrop>false</ScaleCrop>
  <LinksUpToDate>false</LinksUpToDate>
  <CharactersWithSpaces>17446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2022-06-18T01:10:00Z</dcterms:created>
  <dc:creator>微软用户</dc:creator>
  <cp:lastModifiedBy>Administrator</cp:lastModifiedBy>
  <cp:lastPrinted>2026-08-10T07:01:00Z</cp:lastPrinted>
  <dcterms:modified xsi:type="dcterms:W3CDTF">2026-10-20T09:00:39Z</dcterms:modified>
  <dc:title>关于通知道路交通违法行为人依法接受处理的公告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F79E8D34C84F4141B45BC4F0EA6D1497</vt:lpwstr>
  </property>
  <property fmtid="{D5CDD505-2E9C-101B-9397-08002B2CF9AE}" pid="4" name="KSOTemplateDocerSaveRecord">
    <vt:lpwstr>eyJoZGlkIjoiYmFiNjZiMjIwZDFkNDIxYTM0ZjY4MDJkNjMwNWJhYjEiLCJ1c2VySWQiOiI2OTQxMTk3OTYifQ==</vt:lpwstr>
  </property>
</Properties>
</file>